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570" w:rsidRDefault="00A57570"/>
    <w:p w:rsidR="00C22CA9" w:rsidRPr="00A57570" w:rsidRDefault="00A57570">
      <w:pPr>
        <w:rPr>
          <w:b/>
        </w:rPr>
      </w:pPr>
      <w:r w:rsidRPr="00A57570">
        <w:rPr>
          <w:b/>
        </w:rPr>
        <w:t>What is your name</w:t>
      </w:r>
      <w:r w:rsidR="00C22CA9" w:rsidRPr="00A57570">
        <w:rPr>
          <w:b/>
        </w:rPr>
        <w:t>?</w:t>
      </w:r>
    </w:p>
    <w:p w:rsidR="00A57570" w:rsidRDefault="00A57570">
      <w:r>
        <w:t xml:space="preserve">Caleb O’Brien (CEO of Cable Management ltd.) </w:t>
      </w:r>
    </w:p>
    <w:p w:rsidR="00A57570" w:rsidRDefault="00A57570"/>
    <w:p w:rsidR="00D047E1" w:rsidRPr="00A57570" w:rsidRDefault="00BD4389">
      <w:pPr>
        <w:rPr>
          <w:b/>
        </w:rPr>
      </w:pPr>
      <w:r w:rsidRPr="00A57570">
        <w:rPr>
          <w:b/>
        </w:rPr>
        <w:t>Does the colour scheme fit the game?</w:t>
      </w:r>
    </w:p>
    <w:p w:rsidR="00A57570" w:rsidRDefault="00A57570">
      <w:r>
        <w:t xml:space="preserve">Yes, the colour scheme is very nice as it reminds me of a swamp/pond which is where the game is set. The scheme is nice and not too distracting. </w:t>
      </w:r>
    </w:p>
    <w:p w:rsidR="00A57570" w:rsidRDefault="00A57570">
      <w:bookmarkStart w:id="0" w:name="_GoBack"/>
      <w:bookmarkEnd w:id="0"/>
    </w:p>
    <w:p w:rsidR="00BD4389" w:rsidRPr="00A57570" w:rsidRDefault="00BD4389">
      <w:pPr>
        <w:rPr>
          <w:b/>
        </w:rPr>
      </w:pPr>
      <w:r w:rsidRPr="00A57570">
        <w:rPr>
          <w:b/>
        </w:rPr>
        <w:t>What could be improved (sprites)?</w:t>
      </w:r>
    </w:p>
    <w:p w:rsidR="00A57570" w:rsidRDefault="00A57570">
      <w:r>
        <w:t xml:space="preserve">I like the sprites, especially the frog and his legs that go whoosh. The swan sprite could have more animations, such as going red with rage when loosing health. </w:t>
      </w:r>
    </w:p>
    <w:p w:rsidR="00A57570" w:rsidRDefault="00A57570"/>
    <w:p w:rsidR="00BD4389" w:rsidRDefault="00BD4389">
      <w:pPr>
        <w:rPr>
          <w:b/>
        </w:rPr>
      </w:pPr>
      <w:r w:rsidRPr="00A57570">
        <w:rPr>
          <w:b/>
        </w:rPr>
        <w:t>Does the scale of the sprites look right?</w:t>
      </w:r>
    </w:p>
    <w:p w:rsidR="00B21456" w:rsidRPr="00B21456" w:rsidRDefault="00B21456">
      <w:r w:rsidRPr="00B21456">
        <w:t>Yes, however the owls are quite small</w:t>
      </w:r>
      <w:r>
        <w:t xml:space="preserve">, but this is not a major problem. </w:t>
      </w:r>
    </w:p>
    <w:p w:rsidR="00A57570" w:rsidRDefault="00A57570"/>
    <w:p w:rsidR="00C22CA9" w:rsidRDefault="00CE79CE">
      <w:pPr>
        <w:rPr>
          <w:b/>
        </w:rPr>
      </w:pPr>
      <w:r w:rsidRPr="00A57570">
        <w:rPr>
          <w:b/>
        </w:rPr>
        <w:t>Do the shop icons fit what the item does?</w:t>
      </w:r>
    </w:p>
    <w:p w:rsidR="00B21456" w:rsidRPr="00B21456" w:rsidRDefault="00B21456">
      <w:r w:rsidRPr="00B21456">
        <w:t xml:space="preserve">Yes, I think this fits well and is clear to understand. </w:t>
      </w:r>
    </w:p>
    <w:p w:rsidR="00A57570" w:rsidRDefault="00A57570"/>
    <w:p w:rsidR="00CE79CE" w:rsidRDefault="00A57570">
      <w:pPr>
        <w:rPr>
          <w:b/>
        </w:rPr>
      </w:pPr>
      <w:r>
        <w:rPr>
          <w:b/>
        </w:rPr>
        <w:t>D</w:t>
      </w:r>
      <w:r w:rsidR="0055660D" w:rsidRPr="00A57570">
        <w:rPr>
          <w:b/>
        </w:rPr>
        <w:t>oes Caleb suck strange shaped fruit?</w:t>
      </w:r>
    </w:p>
    <w:p w:rsidR="00B21456" w:rsidRPr="00B21456" w:rsidRDefault="00B21456">
      <w:r w:rsidRPr="00B21456">
        <w:t xml:space="preserve">On some occasions, I like the tender soft fruit with strange lumps that brush against my tongue. </w:t>
      </w:r>
    </w:p>
    <w:p w:rsidR="00A57570" w:rsidRDefault="00A57570"/>
    <w:p w:rsidR="0055660D" w:rsidRDefault="0055660D">
      <w:pPr>
        <w:rPr>
          <w:b/>
        </w:rPr>
      </w:pPr>
      <w:r w:rsidRPr="00A57570">
        <w:rPr>
          <w:b/>
        </w:rPr>
        <w:t>Does the sound fit what’s happening in the game?</w:t>
      </w:r>
    </w:p>
    <w:p w:rsidR="00B21456" w:rsidRPr="00B21456" w:rsidRDefault="00B21456">
      <w:r w:rsidRPr="00B21456">
        <w:t xml:space="preserve">Yes the sound if very nice and I like the scream of </w:t>
      </w:r>
      <w:r>
        <w:t xml:space="preserve">the swan when it dies, however some sounds are very loud, such as getting power ups. </w:t>
      </w:r>
    </w:p>
    <w:p w:rsidR="0055660D" w:rsidRDefault="0055660D"/>
    <w:p w:rsidR="00A57570" w:rsidRDefault="00A57570">
      <w:pPr>
        <w:rPr>
          <w:b/>
        </w:rPr>
      </w:pPr>
      <w:r w:rsidRPr="00A57570">
        <w:rPr>
          <w:b/>
        </w:rPr>
        <w:t>What improvements could be made to the art?</w:t>
      </w:r>
    </w:p>
    <w:p w:rsidR="00B21456" w:rsidRPr="00B21456" w:rsidRDefault="00B21456">
      <w:r w:rsidRPr="00B21456">
        <w:t xml:space="preserve">There could be some more animations, and possibly some more features in the background of the game. </w:t>
      </w:r>
    </w:p>
    <w:p w:rsidR="00A57570" w:rsidRDefault="00A57570">
      <w:r>
        <w:t xml:space="preserve"> </w:t>
      </w:r>
    </w:p>
    <w:p w:rsidR="00A57570" w:rsidRDefault="00A57570">
      <w:pPr>
        <w:rPr>
          <w:b/>
        </w:rPr>
      </w:pPr>
      <w:r w:rsidRPr="00A57570">
        <w:rPr>
          <w:b/>
        </w:rPr>
        <w:lastRenderedPageBreak/>
        <w:t>What improvements could be made to the sound (except volume)?</w:t>
      </w:r>
    </w:p>
    <w:p w:rsidR="00B21456" w:rsidRPr="00B21456" w:rsidRDefault="00B21456">
      <w:r w:rsidRPr="00B21456">
        <w:t>The sound is nice and effective; it fits with the theme and style of the game. Good job guys</w:t>
      </w:r>
      <w:r>
        <w:t>.</w:t>
      </w:r>
    </w:p>
    <w:p w:rsidR="00A57570" w:rsidRDefault="00A57570"/>
    <w:sectPr w:rsidR="00A57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389"/>
    <w:rsid w:val="0055660D"/>
    <w:rsid w:val="00A57570"/>
    <w:rsid w:val="00B101A7"/>
    <w:rsid w:val="00B21456"/>
    <w:rsid w:val="00BD4389"/>
    <w:rsid w:val="00C22CA9"/>
    <w:rsid w:val="00CA524E"/>
    <w:rsid w:val="00CE79CE"/>
    <w:rsid w:val="00D0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D0294C24.dotm</Template>
  <TotalTime>0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 Atkinson</dc:creator>
  <cp:lastModifiedBy>Tyler Atkinson</cp:lastModifiedBy>
  <cp:revision>2</cp:revision>
  <dcterms:created xsi:type="dcterms:W3CDTF">2015-06-11T08:32:00Z</dcterms:created>
  <dcterms:modified xsi:type="dcterms:W3CDTF">2015-06-11T08:32:00Z</dcterms:modified>
</cp:coreProperties>
</file>