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570" w:rsidRDefault="00A57570"/>
    <w:p w:rsidR="00C22CA9" w:rsidRPr="00A57570" w:rsidRDefault="00A57570">
      <w:pPr>
        <w:rPr>
          <w:b/>
        </w:rPr>
      </w:pPr>
      <w:r w:rsidRPr="00A57570">
        <w:rPr>
          <w:b/>
        </w:rPr>
        <w:t>What is your name</w:t>
      </w:r>
      <w:r w:rsidR="00C22CA9" w:rsidRPr="00A57570">
        <w:rPr>
          <w:b/>
        </w:rPr>
        <w:t>?</w:t>
      </w:r>
    </w:p>
    <w:p w:rsidR="00A57570" w:rsidRDefault="00B518BD">
      <w:r>
        <w:t>James</w:t>
      </w:r>
    </w:p>
    <w:p w:rsidR="00D047E1" w:rsidRPr="00A57570" w:rsidRDefault="00BD4389">
      <w:pPr>
        <w:rPr>
          <w:b/>
        </w:rPr>
      </w:pPr>
      <w:r w:rsidRPr="00A57570">
        <w:rPr>
          <w:b/>
        </w:rPr>
        <w:t>Does the colour scheme fit the game?</w:t>
      </w:r>
    </w:p>
    <w:p w:rsidR="00A57570" w:rsidRDefault="00B518BD">
      <w:r>
        <w:t xml:space="preserve">Yes </w:t>
      </w:r>
    </w:p>
    <w:p w:rsidR="00BD4389" w:rsidRPr="00A57570" w:rsidRDefault="00BD4389">
      <w:pPr>
        <w:rPr>
          <w:b/>
        </w:rPr>
      </w:pPr>
      <w:r w:rsidRPr="00A57570">
        <w:rPr>
          <w:b/>
        </w:rPr>
        <w:t>What could be improved (sprites)?</w:t>
      </w:r>
    </w:p>
    <w:p w:rsidR="00A57570" w:rsidRDefault="00B518BD">
      <w:r>
        <w:t>Nothing I like all the sprites</w:t>
      </w:r>
    </w:p>
    <w:p w:rsidR="00BD4389" w:rsidRDefault="00BD4389">
      <w:pPr>
        <w:rPr>
          <w:b/>
        </w:rPr>
      </w:pPr>
      <w:r w:rsidRPr="00A57570">
        <w:rPr>
          <w:b/>
        </w:rPr>
        <w:t>Does the scale of the sprites look right?</w:t>
      </w:r>
    </w:p>
    <w:p w:rsidR="00A57570" w:rsidRDefault="00B518BD">
      <w:r>
        <w:t>Yes the boss is very obvious because of its size and the music change</w:t>
      </w:r>
    </w:p>
    <w:p w:rsidR="00C22CA9" w:rsidRDefault="00CE79CE">
      <w:pPr>
        <w:rPr>
          <w:b/>
        </w:rPr>
      </w:pPr>
      <w:r w:rsidRPr="00A57570">
        <w:rPr>
          <w:b/>
        </w:rPr>
        <w:t>Do the shop icons fit what the item does?</w:t>
      </w:r>
    </w:p>
    <w:p w:rsidR="00A57570" w:rsidRDefault="00B518BD">
      <w:r>
        <w:t>Yes the description also helps too</w:t>
      </w:r>
    </w:p>
    <w:p w:rsidR="0055660D" w:rsidRDefault="0055660D">
      <w:pPr>
        <w:rPr>
          <w:b/>
        </w:rPr>
      </w:pPr>
      <w:r w:rsidRPr="00A57570">
        <w:rPr>
          <w:b/>
        </w:rPr>
        <w:t>Does the sound fit what’s happening in the game?</w:t>
      </w:r>
    </w:p>
    <w:p w:rsidR="0055660D" w:rsidRDefault="00B518BD">
      <w:r>
        <w:t>Yes the boss music fits the situation well and you know what is going on</w:t>
      </w:r>
    </w:p>
    <w:p w:rsidR="00A57570" w:rsidRDefault="00A57570">
      <w:pPr>
        <w:rPr>
          <w:b/>
        </w:rPr>
      </w:pPr>
      <w:r w:rsidRPr="00A57570">
        <w:rPr>
          <w:b/>
        </w:rPr>
        <w:t>What improvements could be made to the art?</w:t>
      </w:r>
    </w:p>
    <w:p w:rsidR="00A57570" w:rsidRDefault="00B518BD">
      <w:r>
        <w:t>I don’t have any improvements for the art</w:t>
      </w:r>
    </w:p>
    <w:p w:rsidR="00A57570" w:rsidRDefault="00A57570">
      <w:pPr>
        <w:rPr>
          <w:b/>
        </w:rPr>
      </w:pPr>
      <w:r w:rsidRPr="00A57570">
        <w:rPr>
          <w:b/>
        </w:rPr>
        <w:t>What improvements could be made to the sound (except volume)?</w:t>
      </w:r>
    </w:p>
    <w:p w:rsidR="00B518BD" w:rsidRPr="00B518BD" w:rsidRDefault="00B518BD">
      <w:r w:rsidRPr="00B518BD">
        <w:t>The music gets a bit annoying after a while but that is just because it’s</w:t>
      </w:r>
      <w:r>
        <w:t xml:space="preserve"> on repeat</w:t>
      </w:r>
      <w:bookmarkStart w:id="0" w:name="_GoBack"/>
      <w:bookmarkEnd w:id="0"/>
    </w:p>
    <w:p w:rsidR="00A57570" w:rsidRDefault="00A57570"/>
    <w:sectPr w:rsidR="00A575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389"/>
    <w:rsid w:val="00041126"/>
    <w:rsid w:val="0055660D"/>
    <w:rsid w:val="00A57570"/>
    <w:rsid w:val="00B101A7"/>
    <w:rsid w:val="00B21456"/>
    <w:rsid w:val="00B518BD"/>
    <w:rsid w:val="00BD4389"/>
    <w:rsid w:val="00C22CA9"/>
    <w:rsid w:val="00CA524E"/>
    <w:rsid w:val="00CE79CE"/>
    <w:rsid w:val="00D04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7947145C.dotm</Template>
  <TotalTime>0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Sheffield College</Company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Tyler Atkinson</dc:creator>
  <cp:lastModifiedBy>Tyler Atkinson</cp:lastModifiedBy>
  <cp:revision>2</cp:revision>
  <dcterms:created xsi:type="dcterms:W3CDTF">2015-06-11T08:38:00Z</dcterms:created>
  <dcterms:modified xsi:type="dcterms:W3CDTF">2015-06-11T08:38:00Z</dcterms:modified>
</cp:coreProperties>
</file>