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570" w:rsidRDefault="00A57570"/>
    <w:p w:rsidR="00C22CA9" w:rsidRDefault="00A57570">
      <w:pPr>
        <w:rPr>
          <w:b/>
        </w:rPr>
      </w:pPr>
      <w:r w:rsidRPr="00A57570">
        <w:rPr>
          <w:b/>
        </w:rPr>
        <w:t>What is your name</w:t>
      </w:r>
      <w:r w:rsidR="00C22CA9" w:rsidRPr="00A57570">
        <w:rPr>
          <w:b/>
        </w:rPr>
        <w:t>?</w:t>
      </w:r>
    </w:p>
    <w:p w:rsidR="00A05713" w:rsidRPr="00BB66FB" w:rsidRDefault="001D70CE">
      <w:r>
        <w:t>Dan</w:t>
      </w:r>
    </w:p>
    <w:p w:rsidR="00D047E1" w:rsidRDefault="00BD4389">
      <w:pPr>
        <w:rPr>
          <w:b/>
        </w:rPr>
      </w:pPr>
      <w:r w:rsidRPr="00A57570">
        <w:rPr>
          <w:b/>
        </w:rPr>
        <w:t>Does the colour scheme fit the game?</w:t>
      </w:r>
    </w:p>
    <w:p w:rsidR="00A05713" w:rsidRPr="00BB66FB" w:rsidRDefault="001D70CE">
      <w:r>
        <w:t>Yes</w:t>
      </w:r>
    </w:p>
    <w:p w:rsidR="00BD4389" w:rsidRPr="00A57570" w:rsidRDefault="00BD4389">
      <w:pPr>
        <w:rPr>
          <w:b/>
        </w:rPr>
      </w:pPr>
      <w:r w:rsidRPr="00A57570">
        <w:rPr>
          <w:b/>
        </w:rPr>
        <w:t>What could be improved (sprites)?</w:t>
      </w:r>
    </w:p>
    <w:p w:rsidR="00A05713" w:rsidRPr="00BB66FB" w:rsidRDefault="001D70CE">
      <w:r>
        <w:t>More detail</w:t>
      </w:r>
    </w:p>
    <w:p w:rsidR="00BD4389" w:rsidRDefault="00BD4389">
      <w:pPr>
        <w:rPr>
          <w:b/>
        </w:rPr>
      </w:pPr>
      <w:r w:rsidRPr="00A57570">
        <w:rPr>
          <w:b/>
        </w:rPr>
        <w:t>Does the scale of the sprites look right?</w:t>
      </w:r>
    </w:p>
    <w:p w:rsidR="00A05713" w:rsidRPr="00BB66FB" w:rsidRDefault="001D70CE">
      <w:r>
        <w:t>Yes</w:t>
      </w:r>
    </w:p>
    <w:p w:rsidR="00C22CA9" w:rsidRDefault="00CE79CE">
      <w:pPr>
        <w:rPr>
          <w:b/>
        </w:rPr>
      </w:pPr>
      <w:r w:rsidRPr="00A57570">
        <w:rPr>
          <w:b/>
        </w:rPr>
        <w:t>Do the shop icons fit what the item does?</w:t>
      </w:r>
    </w:p>
    <w:p w:rsidR="00A05713" w:rsidRDefault="001D70CE">
      <w:r>
        <w:t>Yes</w:t>
      </w:r>
    </w:p>
    <w:p w:rsidR="0055660D" w:rsidRDefault="0055660D">
      <w:pPr>
        <w:rPr>
          <w:b/>
        </w:rPr>
      </w:pPr>
      <w:r w:rsidRPr="00A57570">
        <w:rPr>
          <w:b/>
        </w:rPr>
        <w:t>Does the sound fit what’s happening in the game?</w:t>
      </w:r>
    </w:p>
    <w:p w:rsidR="00A05713" w:rsidRDefault="001D70CE">
      <w:r>
        <w:t>Yes</w:t>
      </w:r>
    </w:p>
    <w:p w:rsidR="00A57570" w:rsidRDefault="00A57570">
      <w:pPr>
        <w:rPr>
          <w:b/>
        </w:rPr>
      </w:pPr>
      <w:r w:rsidRPr="00A57570">
        <w:rPr>
          <w:b/>
        </w:rPr>
        <w:t>What improvements could be made to the art?</w:t>
      </w:r>
    </w:p>
    <w:p w:rsidR="00A05713" w:rsidRDefault="001D70CE">
      <w:r>
        <w:t>More detail</w:t>
      </w:r>
    </w:p>
    <w:p w:rsidR="00A57570" w:rsidRDefault="00A57570">
      <w:pPr>
        <w:rPr>
          <w:b/>
        </w:rPr>
      </w:pPr>
      <w:r w:rsidRPr="00A57570">
        <w:rPr>
          <w:b/>
        </w:rPr>
        <w:t>What improvements could be made to the sound (except volume)?</w:t>
      </w:r>
    </w:p>
    <w:p w:rsidR="00A57570" w:rsidRDefault="001D70CE">
      <w:r>
        <w:t>No sounds at all, a way to turn them off</w:t>
      </w:r>
      <w:bookmarkStart w:id="0" w:name="_GoBack"/>
      <w:bookmarkEnd w:id="0"/>
    </w:p>
    <w:p w:rsidR="00A05713" w:rsidRDefault="00A05713"/>
    <w:sectPr w:rsidR="00A057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389"/>
    <w:rsid w:val="00041126"/>
    <w:rsid w:val="001D70CE"/>
    <w:rsid w:val="0055660D"/>
    <w:rsid w:val="00A05713"/>
    <w:rsid w:val="00A57570"/>
    <w:rsid w:val="00B101A7"/>
    <w:rsid w:val="00B21456"/>
    <w:rsid w:val="00B518BD"/>
    <w:rsid w:val="00BB66FB"/>
    <w:rsid w:val="00BD4389"/>
    <w:rsid w:val="00C22CA9"/>
    <w:rsid w:val="00CA524E"/>
    <w:rsid w:val="00CE79CE"/>
    <w:rsid w:val="00D0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7947145C.dotm</Template>
  <TotalTime>9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Atkinson</dc:creator>
  <cp:lastModifiedBy>Tyler Atkinson</cp:lastModifiedBy>
  <cp:revision>3</cp:revision>
  <dcterms:created xsi:type="dcterms:W3CDTF">2015-06-11T08:39:00Z</dcterms:created>
  <dcterms:modified xsi:type="dcterms:W3CDTF">2015-06-11T08:47:00Z</dcterms:modified>
</cp:coreProperties>
</file>