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98A" w:rsidRPr="00120CF1" w:rsidRDefault="00B3698B">
      <w:pPr>
        <w:rPr>
          <w:b/>
          <w:u w:val="single"/>
        </w:rPr>
      </w:pPr>
      <w:r w:rsidRPr="00120CF1">
        <w:rPr>
          <w:b/>
          <w:u w:val="single"/>
        </w:rPr>
        <w:t>What’s your name</w:t>
      </w:r>
      <w:r w:rsidR="0052598A" w:rsidRPr="00120CF1">
        <w:rPr>
          <w:b/>
          <w:u w:val="single"/>
        </w:rPr>
        <w:t>?</w:t>
      </w:r>
    </w:p>
    <w:p w:rsidR="00B3698B" w:rsidRDefault="00B3698B">
      <w:r>
        <w:t>Caleb</w:t>
      </w:r>
      <w:r w:rsidR="00025A06">
        <w:t xml:space="preserve"> O’Brien</w:t>
      </w:r>
    </w:p>
    <w:p w:rsidR="0052598A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main menu?</w:t>
      </w:r>
    </w:p>
    <w:p w:rsidR="00B3698B" w:rsidRDefault="00B3698B">
      <w:r>
        <w:t xml:space="preserve">I think it is good and </w:t>
      </w:r>
      <w:proofErr w:type="gramStart"/>
      <w:r>
        <w:t>laid</w:t>
      </w:r>
      <w:proofErr w:type="gramEnd"/>
      <w:r>
        <w:t xml:space="preserve"> out clearly. It is easy to understand and looks nice. </w:t>
      </w:r>
    </w:p>
    <w:p w:rsidR="002D695F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 xml:space="preserve">What do you think of the </w:t>
      </w:r>
      <w:r w:rsidR="00120CF1">
        <w:rPr>
          <w:b/>
          <w:u w:val="single"/>
        </w:rPr>
        <w:t>1</w:t>
      </w:r>
      <w:r w:rsidR="00120CF1" w:rsidRPr="00120CF1">
        <w:rPr>
          <w:b/>
          <w:u w:val="single"/>
          <w:vertAlign w:val="superscript"/>
        </w:rPr>
        <w:t>st</w:t>
      </w:r>
      <w:r w:rsidR="00120CF1">
        <w:rPr>
          <w:b/>
          <w:u w:val="single"/>
        </w:rPr>
        <w:t xml:space="preserve"> </w:t>
      </w:r>
      <w:r w:rsidRPr="00120CF1">
        <w:rPr>
          <w:b/>
          <w:u w:val="single"/>
        </w:rPr>
        <w:t>pause menu?</w:t>
      </w:r>
    </w:p>
    <w:p w:rsidR="00B3698B" w:rsidRDefault="00B3698B">
      <w:r>
        <w:t>It is a bit basic; it could be improved with options and sprites. However the pause mechanic is very nice.</w:t>
      </w:r>
    </w:p>
    <w:p w:rsidR="0052598A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shops layout?</w:t>
      </w:r>
    </w:p>
    <w:p w:rsidR="00B3698B" w:rsidRDefault="00B3698B">
      <w:r>
        <w:t>The shops lay out is very clear, with descriptions for each item making it easy to understand. I like it nice good job</w:t>
      </w:r>
      <w:r w:rsidR="008D15C8">
        <w:t>.</w:t>
      </w:r>
    </w:p>
    <w:p w:rsidR="0052598A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shops animation?</w:t>
      </w:r>
    </w:p>
    <w:p w:rsidR="00B3698B" w:rsidRDefault="00B3698B">
      <w:r>
        <w:t xml:space="preserve">The shops animation is subtle but effective and adds to the game; however the chest could open slightly more. I like the flashing text that shows I have not enough energy. </w:t>
      </w:r>
    </w:p>
    <w:p w:rsidR="0052598A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power ups you can buy?</w:t>
      </w:r>
    </w:p>
    <w:p w:rsidR="00B3698B" w:rsidRDefault="00B3698B">
      <w:r>
        <w:t xml:space="preserve">The power ups are great and make me feel more powerful while playing, they are fun </w:t>
      </w:r>
      <w:r w:rsidR="008D15C8">
        <w:t>to use and I like their effects.</w:t>
      </w:r>
    </w:p>
    <w:p w:rsidR="0052598A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>Do you think any changes should be made to the shop?</w:t>
      </w:r>
    </w:p>
    <w:p w:rsidR="00B3698B" w:rsidRDefault="00B3698B">
      <w:r>
        <w:t>The text could be in a different font that fits more with the pixel art style, ot</w:t>
      </w:r>
      <w:r w:rsidR="008D15C8">
        <w:t>her than that the shop is fine.</w:t>
      </w:r>
    </w:p>
    <w:p w:rsidR="0052598A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screen shake?</w:t>
      </w:r>
    </w:p>
    <w:p w:rsidR="00B3698B" w:rsidRDefault="00B3698B">
      <w:r>
        <w:t>The screen shake is great as it lets me know when I have been hit. If for some reason I wasn’t using headphones and therefor had no sound, the screen shake makes it clear I have been hit</w:t>
      </w:r>
      <w:r w:rsidR="008D15C8">
        <w:t>.</w:t>
      </w:r>
    </w:p>
    <w:p w:rsidR="0052598A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enemy’s health?</w:t>
      </w:r>
    </w:p>
    <w:p w:rsidR="00B3698B" w:rsidRDefault="00B3698B">
      <w:r>
        <w:t xml:space="preserve">The </w:t>
      </w:r>
      <w:proofErr w:type="gramStart"/>
      <w:r>
        <w:t>enemies</w:t>
      </w:r>
      <w:proofErr w:type="gramEnd"/>
      <w:r>
        <w:t xml:space="preserve"> health is fine, </w:t>
      </w:r>
      <w:r w:rsidR="008D15C8">
        <w:t>it is balanced yet challenging.</w:t>
      </w:r>
    </w:p>
    <w:p w:rsidR="0052598A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>What do you think of the players stun effect?</w:t>
      </w:r>
    </w:p>
    <w:p w:rsidR="00B3698B" w:rsidRDefault="00B3698B">
      <w:r>
        <w:t>The stun effect is very good as it gives the player a reason to avoid contact with enemies, which adds more game</w:t>
      </w:r>
      <w:r w:rsidR="008D15C8">
        <w:t>play and challenge to the game.</w:t>
      </w:r>
      <w:bookmarkStart w:id="0" w:name="_GoBack"/>
      <w:bookmarkEnd w:id="0"/>
    </w:p>
    <w:p w:rsidR="00B3698B" w:rsidRPr="00120CF1" w:rsidRDefault="0052598A">
      <w:pPr>
        <w:rPr>
          <w:b/>
          <w:u w:val="single"/>
        </w:rPr>
      </w:pPr>
      <w:r w:rsidRPr="00120CF1">
        <w:rPr>
          <w:b/>
          <w:u w:val="single"/>
        </w:rPr>
        <w:t xml:space="preserve">What do you think of how </w:t>
      </w:r>
      <w:r w:rsidR="00B3698B" w:rsidRPr="00120CF1">
        <w:rPr>
          <w:b/>
          <w:u w:val="single"/>
        </w:rPr>
        <w:t>the player gathers energy</w:t>
      </w:r>
      <w:r w:rsidRPr="00120CF1">
        <w:rPr>
          <w:b/>
          <w:u w:val="single"/>
        </w:rPr>
        <w:t>?</w:t>
      </w:r>
    </w:p>
    <w:p w:rsidR="00B3698B" w:rsidRDefault="00B3698B">
      <w:r>
        <w:t>I like this mechanic as it adds more challenge and fun to the game, as I have to decide when it is safe to collect energy, and when I should leave it and fight enemies to save the base.</w:t>
      </w:r>
    </w:p>
    <w:p w:rsidR="0052598A" w:rsidRDefault="0052598A"/>
    <w:p w:rsidR="0052598A" w:rsidRDefault="0052598A"/>
    <w:p w:rsidR="0052598A" w:rsidRDefault="0052598A"/>
    <w:p w:rsidR="0052598A" w:rsidRDefault="0052598A"/>
    <w:sectPr w:rsidR="005259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598A"/>
    <w:rsid w:val="00025A06"/>
    <w:rsid w:val="00120CF1"/>
    <w:rsid w:val="002D695F"/>
    <w:rsid w:val="0052598A"/>
    <w:rsid w:val="006406E1"/>
    <w:rsid w:val="008D15C8"/>
    <w:rsid w:val="00B36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DAEACF4D.dotm</Template>
  <TotalTime>11</TotalTime>
  <Pages>2</Pages>
  <Words>263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1760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Joseph Coupland</dc:creator>
  <cp:lastModifiedBy>Joseph Coupland</cp:lastModifiedBy>
  <cp:revision>5</cp:revision>
  <dcterms:created xsi:type="dcterms:W3CDTF">2015-06-11T08:16:00Z</dcterms:created>
  <dcterms:modified xsi:type="dcterms:W3CDTF">2015-06-11T08:59:00Z</dcterms:modified>
</cp:coreProperties>
</file>