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98A" w:rsidRDefault="00B3698B">
      <w:pPr>
        <w:rPr>
          <w:b/>
          <w:u w:val="single"/>
        </w:rPr>
      </w:pPr>
      <w:r w:rsidRPr="00120CF1">
        <w:rPr>
          <w:b/>
          <w:u w:val="single"/>
        </w:rPr>
        <w:t>What’s your name</w:t>
      </w:r>
      <w:r w:rsidR="0052598A" w:rsidRPr="00120CF1">
        <w:rPr>
          <w:b/>
          <w:u w:val="single"/>
        </w:rPr>
        <w:t>?</w:t>
      </w:r>
    </w:p>
    <w:p w:rsidR="00564EA7" w:rsidRPr="00564EA7" w:rsidRDefault="00453992">
      <w:r>
        <w:t>Dan</w:t>
      </w:r>
    </w:p>
    <w:p w:rsidR="0052598A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main menu?</w:t>
      </w:r>
    </w:p>
    <w:p w:rsidR="008F190A" w:rsidRPr="008F190A" w:rsidRDefault="00564EA7">
      <w:r>
        <w:t xml:space="preserve"> Good</w:t>
      </w:r>
    </w:p>
    <w:p w:rsidR="002D695F" w:rsidRDefault="0052598A">
      <w:pPr>
        <w:rPr>
          <w:b/>
          <w:u w:val="single"/>
        </w:rPr>
      </w:pPr>
      <w:r w:rsidRPr="00120CF1">
        <w:rPr>
          <w:b/>
          <w:u w:val="single"/>
        </w:rPr>
        <w:t xml:space="preserve">What do you think of the </w:t>
      </w:r>
      <w:r w:rsidR="00120CF1">
        <w:rPr>
          <w:b/>
          <w:u w:val="single"/>
        </w:rPr>
        <w:t>1</w:t>
      </w:r>
      <w:r w:rsidR="00120CF1" w:rsidRPr="00120CF1">
        <w:rPr>
          <w:b/>
          <w:u w:val="single"/>
          <w:vertAlign w:val="superscript"/>
        </w:rPr>
        <w:t>st</w:t>
      </w:r>
      <w:r w:rsidR="00120CF1">
        <w:rPr>
          <w:b/>
          <w:u w:val="single"/>
        </w:rPr>
        <w:t xml:space="preserve"> </w:t>
      </w:r>
      <w:r w:rsidRPr="00120CF1">
        <w:rPr>
          <w:b/>
          <w:u w:val="single"/>
        </w:rPr>
        <w:t>pause menu?</w:t>
      </w:r>
      <w:r w:rsidR="008F190A">
        <w:rPr>
          <w:b/>
          <w:u w:val="single"/>
        </w:rPr>
        <w:t xml:space="preserve"> </w:t>
      </w:r>
    </w:p>
    <w:p w:rsidR="008F190A" w:rsidRPr="008F190A" w:rsidRDefault="00564EA7">
      <w:r>
        <w:t xml:space="preserve"> The new one is a much needed improvement</w:t>
      </w:r>
      <w:r w:rsidR="00453992">
        <w:t xml:space="preserve"> as the original was plain and boring</w:t>
      </w:r>
      <w:r w:rsidR="00F40F23">
        <w:t>.</w:t>
      </w:r>
    </w:p>
    <w:p w:rsidR="0052598A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shops layout?</w:t>
      </w:r>
    </w:p>
    <w:p w:rsidR="008F190A" w:rsidRPr="008F190A" w:rsidRDefault="00564EA7">
      <w:r>
        <w:t xml:space="preserve"> </w:t>
      </w:r>
      <w:r w:rsidR="00453992">
        <w:t>It’s good</w:t>
      </w:r>
      <w:r w:rsidR="00F40F23">
        <w:t>.</w:t>
      </w:r>
    </w:p>
    <w:p w:rsidR="00445398" w:rsidRDefault="0052598A" w:rsidP="00453992">
      <w:pPr>
        <w:rPr>
          <w:b/>
          <w:u w:val="single"/>
        </w:rPr>
      </w:pPr>
      <w:r w:rsidRPr="00120CF1">
        <w:rPr>
          <w:b/>
          <w:u w:val="single"/>
        </w:rPr>
        <w:t>What do you think of the animation</w:t>
      </w:r>
      <w:r w:rsidR="008F190A">
        <w:rPr>
          <w:b/>
          <w:u w:val="single"/>
        </w:rPr>
        <w:t>s</w:t>
      </w:r>
      <w:r w:rsidRPr="00120CF1">
        <w:rPr>
          <w:b/>
          <w:u w:val="single"/>
        </w:rPr>
        <w:t>?</w:t>
      </w:r>
      <w:r w:rsidR="008F190A">
        <w:rPr>
          <w:b/>
          <w:u w:val="single"/>
        </w:rPr>
        <w:t xml:space="preserve"> </w:t>
      </w:r>
    </w:p>
    <w:p w:rsidR="00453992" w:rsidRPr="008F190A" w:rsidRDefault="00453992" w:rsidP="00453992">
      <w:r>
        <w:t>Good, maybe include more for other events</w:t>
      </w:r>
      <w:r w:rsidR="00F40F23">
        <w:t>.</w:t>
      </w:r>
    </w:p>
    <w:p w:rsidR="0052598A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power ups you can buy?</w:t>
      </w:r>
    </w:p>
    <w:p w:rsidR="008F190A" w:rsidRPr="008F190A" w:rsidRDefault="00564EA7">
      <w:r>
        <w:t xml:space="preserve"> </w:t>
      </w:r>
      <w:r w:rsidR="00453992">
        <w:t>They are good as they’re useful.</w:t>
      </w:r>
    </w:p>
    <w:p w:rsidR="0052598A" w:rsidRDefault="0052598A">
      <w:pPr>
        <w:rPr>
          <w:b/>
          <w:u w:val="single"/>
        </w:rPr>
      </w:pPr>
      <w:r w:rsidRPr="00120CF1">
        <w:rPr>
          <w:b/>
          <w:u w:val="single"/>
        </w:rPr>
        <w:t>Do you think any changes should be made to the shop?</w:t>
      </w:r>
      <w:r w:rsidR="008F190A">
        <w:rPr>
          <w:b/>
          <w:u w:val="single"/>
        </w:rPr>
        <w:t xml:space="preserve"> </w:t>
      </w:r>
    </w:p>
    <w:p w:rsidR="008F190A" w:rsidRPr="008F190A" w:rsidRDefault="00564EA7">
      <w:r>
        <w:t xml:space="preserve"> </w:t>
      </w:r>
      <w:r w:rsidR="00453992">
        <w:t>More upgrades for turret</w:t>
      </w:r>
      <w:r w:rsidR="00F40F23">
        <w:t>.</w:t>
      </w:r>
    </w:p>
    <w:p w:rsidR="00445398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screen shake?</w:t>
      </w:r>
      <w:r w:rsidR="008F190A">
        <w:rPr>
          <w:b/>
          <w:u w:val="single"/>
        </w:rPr>
        <w:t xml:space="preserve"> </w:t>
      </w:r>
    </w:p>
    <w:p w:rsidR="008F190A" w:rsidRPr="008F190A" w:rsidRDefault="00453992">
      <w:r>
        <w:t>It could shake more, I didn’t really notice it</w:t>
      </w:r>
      <w:r w:rsidR="00F40F23">
        <w:t>.</w:t>
      </w:r>
    </w:p>
    <w:p w:rsidR="0052598A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enemy’s health?</w:t>
      </w:r>
      <w:r w:rsidR="00445398">
        <w:rPr>
          <w:b/>
          <w:u w:val="single"/>
        </w:rPr>
        <w:t xml:space="preserve"> </w:t>
      </w:r>
    </w:p>
    <w:p w:rsidR="008F190A" w:rsidRPr="008F190A" w:rsidRDefault="00564EA7">
      <w:r>
        <w:t xml:space="preserve"> </w:t>
      </w:r>
      <w:r w:rsidR="00453992">
        <w:t>Good</w:t>
      </w:r>
      <w:r w:rsidR="00F40F23">
        <w:t>.</w:t>
      </w:r>
    </w:p>
    <w:p w:rsidR="0052598A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players stun effect?</w:t>
      </w:r>
      <w:r w:rsidR="008F190A">
        <w:rPr>
          <w:b/>
          <w:u w:val="single"/>
        </w:rPr>
        <w:t xml:space="preserve"> </w:t>
      </w:r>
    </w:p>
    <w:p w:rsidR="008F190A" w:rsidRPr="008F190A" w:rsidRDefault="00564EA7">
      <w:r>
        <w:t xml:space="preserve"> </w:t>
      </w:r>
      <w:r w:rsidR="00453992">
        <w:t>Kind of annoying, there is no way to tell you that they do this at the start of the game, include game mechanics screen</w:t>
      </w:r>
      <w:r w:rsidR="00F40F23">
        <w:t>.</w:t>
      </w:r>
    </w:p>
    <w:p w:rsidR="00B3698B" w:rsidRDefault="0052598A">
      <w:pPr>
        <w:rPr>
          <w:b/>
          <w:u w:val="single"/>
        </w:rPr>
      </w:pPr>
      <w:r w:rsidRPr="00120CF1">
        <w:rPr>
          <w:b/>
          <w:u w:val="single"/>
        </w:rPr>
        <w:t xml:space="preserve">What do you think of how </w:t>
      </w:r>
      <w:r w:rsidR="00B3698B" w:rsidRPr="00120CF1">
        <w:rPr>
          <w:b/>
          <w:u w:val="single"/>
        </w:rPr>
        <w:t>the player gathers energy</w:t>
      </w:r>
      <w:r w:rsidRPr="00120CF1">
        <w:rPr>
          <w:b/>
          <w:u w:val="single"/>
        </w:rPr>
        <w:t>?</w:t>
      </w:r>
      <w:r w:rsidR="008F190A">
        <w:rPr>
          <w:b/>
          <w:u w:val="single"/>
        </w:rPr>
        <w:t xml:space="preserve"> </w:t>
      </w:r>
    </w:p>
    <w:p w:rsidR="00453992" w:rsidRPr="00453992" w:rsidRDefault="00453992">
      <w:r w:rsidRPr="00453992">
        <w:t>A good game mechanic</w:t>
      </w:r>
      <w:r>
        <w:t xml:space="preserve"> it makes it more interesting that the player has to collect the energy </w:t>
      </w:r>
      <w:r w:rsidR="00F40F23">
        <w:t>themselves.</w:t>
      </w:r>
      <w:bookmarkStart w:id="0" w:name="_GoBack"/>
      <w:bookmarkEnd w:id="0"/>
    </w:p>
    <w:p w:rsidR="0052598A" w:rsidRDefault="00564EA7">
      <w:r>
        <w:t xml:space="preserve"> </w:t>
      </w:r>
    </w:p>
    <w:p w:rsidR="0052598A" w:rsidRDefault="0052598A"/>
    <w:sectPr w:rsidR="00525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98A"/>
    <w:rsid w:val="00025A06"/>
    <w:rsid w:val="00120CF1"/>
    <w:rsid w:val="002D695F"/>
    <w:rsid w:val="00445398"/>
    <w:rsid w:val="00453992"/>
    <w:rsid w:val="0052598A"/>
    <w:rsid w:val="00564EA7"/>
    <w:rsid w:val="006406E1"/>
    <w:rsid w:val="007C66E0"/>
    <w:rsid w:val="008F190A"/>
    <w:rsid w:val="00B3698B"/>
    <w:rsid w:val="00DA429D"/>
    <w:rsid w:val="00F4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DAEACF4D.dotm</Template>
  <TotalTime>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Coupland</dc:creator>
  <cp:lastModifiedBy>Joseph Coupland</cp:lastModifiedBy>
  <cp:revision>4</cp:revision>
  <dcterms:created xsi:type="dcterms:W3CDTF">2015-06-11T08:55:00Z</dcterms:created>
  <dcterms:modified xsi:type="dcterms:W3CDTF">2015-06-11T08:59:00Z</dcterms:modified>
</cp:coreProperties>
</file>